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123</Words>
  <Characters>124</Characters>
  <Lines>19</Lines>
  <Paragraphs>15</Paragraphs>
  <CharactersWithSpaces>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2025-11-21T07:18:31Z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